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4CB9" w14:textId="77777777" w:rsidR="007A02CA" w:rsidRDefault="007A02CA" w:rsidP="007A02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Este año, vamos a realizar los tests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en </w:t>
      </w: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Safe Exam Browser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, que es la herramienta que garantiza igualdad de evaluación.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Para realizarlo, es necesario </w:t>
      </w: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tenerla instalada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Safe Eam browser es </w:t>
      </w: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una herramienta educativa gratuita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para </w:t>
      </w: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 xml:space="preserve">garantizar igualdad, honestidad y no </w:t>
      </w: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hacer trampas que permite bloquear el acceso a webs u otras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aplicaciones durante la realización del examen.</w:t>
      </w:r>
    </w:p>
    <w:p w14:paraId="4A1E09F5" w14:textId="77777777" w:rsidR="007A02CA" w:rsidRPr="00A258BA" w:rsidRDefault="007A02CA" w:rsidP="007A02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Safe Exam Browser:</w:t>
      </w:r>
    </w:p>
    <w:p w14:paraId="7D70D10B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accede a fotos</w:t>
      </w:r>
    </w:p>
    <w:p w14:paraId="6C10996A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guarda datos del alumno</w:t>
      </w:r>
    </w:p>
    <w:p w14:paraId="53DA7277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envía información a servidores externos</w:t>
      </w:r>
    </w:p>
    <w:p w14:paraId="7E661BEA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requiere cuenta</w:t>
      </w:r>
    </w:p>
    <w:p w14:paraId="2E49D44C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tiene publicidad</w:t>
      </w:r>
    </w:p>
    <w:p w14:paraId="61623DDA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es spyware</w:t>
      </w:r>
    </w:p>
    <w:p w14:paraId="10EBB0A9" w14:textId="77777777" w:rsidR="007A02CA" w:rsidRPr="00A258BA" w:rsidRDefault="007A02CA" w:rsidP="007A02C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Es software libre y auditado internacionalmente</w:t>
      </w:r>
    </w:p>
    <w:p w14:paraId="3CE4FC6A" w14:textId="77777777" w:rsidR="007A02CA" w:rsidRPr="00F27C5C" w:rsidRDefault="007A02CA" w:rsidP="007A02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7B4511D" w14:textId="77777777" w:rsidR="007A02CA" w:rsidRPr="00F27C5C" w:rsidRDefault="007A02CA" w:rsidP="007A02CA">
      <w:pPr>
        <w:pStyle w:val="Prrafodelista"/>
        <w:numPr>
          <w:ilvl w:val="0"/>
          <w:numId w:val="8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 xml:space="preserve">Instala Safe Exam Browser (solo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una</w:t>
      </w:r>
      <w:r w:rsidRPr="00F27C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 xml:space="preserve"> vez)</w:t>
      </w:r>
    </w:p>
    <w:p w14:paraId="1B98A0E0" w14:textId="77777777" w:rsidR="007A02CA" w:rsidRPr="00F27C5C" w:rsidRDefault="007A02CA" w:rsidP="007A02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 w:rsidRPr="00374008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 xml:space="preserve">Si tienes </w:t>
      </w:r>
      <w:r w:rsidRPr="00F27C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Windows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:</w:t>
      </w:r>
    </w:p>
    <w:p w14:paraId="496074F6" w14:textId="77777777" w:rsidR="007A02CA" w:rsidRPr="00F27C5C" w:rsidRDefault="007A02CA" w:rsidP="007A02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Descarga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Safe Exam Browser for Windows</w:t>
      </w: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 xml:space="preserve"> del Teams/archivos a tu ordenador. Si no te va, descárgalo de aquí: </w:t>
      </w:r>
      <w:hyperlink r:id="rId7" w:tgtFrame="_new" w:history="1">
        <w:r w:rsidRPr="00F27C5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ES_tradnl"/>
            <w14:ligatures w14:val="none"/>
          </w:rPr>
          <w:t>https://safeexambrowser.org/</w:t>
        </w:r>
        <w:r w:rsidRPr="00F27C5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ES_tradnl"/>
            <w14:ligatures w14:val="none"/>
          </w:rPr>
          <w:t>d</w:t>
        </w:r>
        <w:r w:rsidRPr="00F27C5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ES_tradnl"/>
            <w14:ligatures w14:val="none"/>
          </w:rPr>
          <w:t>ownload_en.html</w:t>
        </w:r>
      </w:hyperlink>
    </w:p>
    <w:p w14:paraId="1473D511" w14:textId="77777777" w:rsidR="007A02CA" w:rsidRPr="00F27C5C" w:rsidRDefault="007A02CA" w:rsidP="007A02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Instala →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Siguiente, siguiente, finalizar</w:t>
      </w: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.</w:t>
      </w:r>
    </w:p>
    <w:p w14:paraId="3AC19C88" w14:textId="77777777" w:rsidR="007A02CA" w:rsidRPr="00F27C5C" w:rsidRDefault="007A02CA" w:rsidP="007A02C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Ya lo tienes instalado. No tienes que hacer nada más.</w:t>
      </w:r>
    </w:p>
    <w:p w14:paraId="309EDF74" w14:textId="77777777" w:rsidR="007A02CA" w:rsidRPr="00F27C5C" w:rsidRDefault="007A02CA" w:rsidP="007A02C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 xml:space="preserve">Si tienes </w:t>
      </w:r>
      <w:r w:rsidRPr="00F27C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Mac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_tradnl"/>
          <w14:ligatures w14:val="none"/>
        </w:rPr>
        <w:t>:</w:t>
      </w:r>
    </w:p>
    <w:p w14:paraId="59EF3B02" w14:textId="77777777" w:rsidR="007A02CA" w:rsidRPr="00F27C5C" w:rsidRDefault="007A02CA" w:rsidP="007A02C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Descarga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Safe Exam Browser for macOS</w:t>
      </w: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 xml:space="preserve"> del Teams/archivos a tu ordenador. Si no te va, descárgalo de aquí: </w:t>
      </w:r>
      <w:hyperlink r:id="rId8" w:tgtFrame="_new" w:history="1">
        <w:r w:rsidRPr="00F27C5C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ES_tradnl"/>
            <w14:ligatures w14:val="none"/>
          </w:rPr>
          <w:t>https://safeexambrowser.org/download_en.html</w:t>
        </w:r>
      </w:hyperlink>
    </w:p>
    <w:p w14:paraId="49B79BB6" w14:textId="77777777" w:rsidR="007A02CA" w:rsidRPr="00F27C5C" w:rsidRDefault="007A02CA" w:rsidP="007A02C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Abre el archivo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.dmg</w:t>
      </w:r>
    </w:p>
    <w:p w14:paraId="23DD62BF" w14:textId="77777777" w:rsidR="007A02CA" w:rsidRPr="00F27C5C" w:rsidRDefault="007A02CA" w:rsidP="007A02C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Arrastra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Safe Exam Browser</w:t>
      </w: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a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Aplicaciones</w:t>
      </w:r>
    </w:p>
    <w:p w14:paraId="7F21F3C1" w14:textId="77777777" w:rsidR="007A02CA" w:rsidRPr="00F27C5C" w:rsidRDefault="007A02CA" w:rsidP="007A02C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Ya lo tienes instalado. No tienes que hacer nada más.</w:t>
      </w:r>
    </w:p>
    <w:p w14:paraId="5491200F" w14:textId="77777777" w:rsidR="007A02CA" w:rsidRPr="00F27C5C" w:rsidRDefault="007A02CA" w:rsidP="007A02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5E87BD55" w14:textId="77777777" w:rsidR="007A02CA" w:rsidRDefault="007A02CA" w:rsidP="007A02C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2</w:t>
      </w:r>
      <w:r w:rsidRPr="00F27C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_tradnl"/>
          <w14:ligatures w14:val="none"/>
        </w:rPr>
        <w:t>) El día del examen</w:t>
      </w:r>
    </w:p>
    <w:p w14:paraId="18775693" w14:textId="77777777" w:rsidR="007A02CA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Trae tu portátil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cargado</w:t>
      </w: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 Solo puedes hacer el test en el ordenador</w:t>
      </w:r>
    </w:p>
    <w:p w14:paraId="35410012" w14:textId="77777777" w:rsidR="007A02CA" w:rsidRPr="00F27C5C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Si no tienes batería o no tienes el ordenador, será un cero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19AC94FF" w14:textId="77777777" w:rsidR="007A02CA" w:rsidRPr="00F27C5C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Os pasaré el link por Teams</w:t>
      </w:r>
    </w:p>
    <w:p w14:paraId="0CDCC80B" w14:textId="77777777" w:rsidR="007A02CA" w:rsidRPr="00F27C5C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Haz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doble clic</w:t>
      </w: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en 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ese</w:t>
      </w: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archivo. </w:t>
      </w:r>
    </w:p>
    <w:p w14:paraId="0CF2F377" w14:textId="77777777" w:rsidR="007A02CA" w:rsidRPr="00F27C5C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Automáticamente se abrirá el examen en </w:t>
      </w:r>
      <w:r w:rsidRPr="00F27C5C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pantalla bloqueada</w:t>
      </w: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5F72C8D0" w14:textId="77777777" w:rsidR="007A02CA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27C5C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Realiza el examen con normalidad.</w:t>
      </w:r>
    </w:p>
    <w:p w14:paraId="518EB053" w14:textId="77777777" w:rsidR="007A02CA" w:rsidRDefault="007A02CA" w:rsidP="007A02C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Cuando termines, sal de la aplicación: icono de abajo a la derecha/cerrar</w:t>
      </w:r>
    </w:p>
    <w:p w14:paraId="6A0F350B" w14:textId="77777777" w:rsidR="007A02CA" w:rsidRPr="00512E2C" w:rsidRDefault="007A02CA" w:rsidP="007A02CA">
      <w:pPr>
        <w:numPr>
          <w:ilvl w:val="0"/>
          <w:numId w:val="9"/>
        </w:numPr>
        <w:spacing w:before="100" w:beforeAutospacing="1" w:after="0" w:afterAutospacing="1" w:line="240" w:lineRule="auto"/>
        <w:jc w:val="both"/>
      </w:pPr>
      <w:r w:rsidRPr="00374008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Si te pide contraseña al salir, llámame.</w:t>
      </w:r>
      <w:r>
        <w:br w:type="page"/>
      </w:r>
    </w:p>
    <w:p w14:paraId="6472DF7B" w14:textId="77777777" w:rsidR="007A02CA" w:rsidRPr="00A258BA" w:rsidRDefault="007A02CA" w:rsidP="007A02C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>
        <w:rPr>
          <w:rFonts w:ascii="Cambria" w:eastAsia="Times New Roman" w:hAnsi="Cambria" w:cs="Apple Color Emoji"/>
          <w:b/>
          <w:bCs/>
          <w:kern w:val="36"/>
          <w:sz w:val="48"/>
          <w:szCs w:val="48"/>
          <w:lang w:eastAsia="es-ES_tradnl"/>
          <w14:ligatures w14:val="none"/>
        </w:rPr>
        <w:lastRenderedPageBreak/>
        <w:t>¿</w:t>
      </w:r>
      <w:r w:rsidRPr="00A258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Puede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s</w:t>
      </w:r>
      <w:r w:rsidRPr="00A258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negarte a instalar la aplicación</w:t>
      </w:r>
      <w:r w:rsidRPr="00A258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?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 xml:space="preserve"> Sí.</w:t>
      </w:r>
    </w:p>
    <w:p w14:paraId="25F44E86" w14:textId="77777777" w:rsidR="007A02CA" w:rsidRDefault="007A02CA" w:rsidP="007A02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Puedes negarte, pero mi idea que quiero que tengas claro es:</w:t>
      </w:r>
    </w:p>
    <w:p w14:paraId="2875202E" w14:textId="77777777" w:rsidR="007A02CA" w:rsidRPr="00A258BA" w:rsidRDefault="007A02CA" w:rsidP="007A02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No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est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oy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obligando a instalar “un programa externo extraño”.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Te daré el test en papel si no lo quieres instalar</w:t>
      </w:r>
    </w:p>
    <w:p w14:paraId="306052B6" w14:textId="77777777" w:rsidR="007A02CA" w:rsidRDefault="007A02CA" w:rsidP="007A02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Estás usando </w:t>
      </w: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una herramienta educativa gratuita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para </w:t>
      </w:r>
      <w:r w:rsidRPr="00A258BA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garantizar igualdad, honestidad y no copiar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7A51ED53" w14:textId="77777777" w:rsidR="007A02CA" w:rsidRDefault="007A02CA" w:rsidP="007A02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E641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Es una </w:t>
      </w:r>
      <w:r w:rsidRPr="00FE641F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herramienta educativa necesaria para una actividad evaluable</w:t>
      </w:r>
      <w:r w:rsidRPr="00FE641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340A87DB" w14:textId="77777777" w:rsidR="007A02CA" w:rsidRDefault="007A02CA" w:rsidP="007A02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FE641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Es </w:t>
      </w:r>
      <w:r w:rsidRPr="00FE641F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material necesario</w:t>
      </w:r>
      <w:r w:rsidRPr="00FE641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, no </w:t>
      </w:r>
      <w:r w:rsidRPr="00FE641F">
        <w:rPr>
          <w:rFonts w:ascii="Times New Roman" w:eastAsia="Times New Roman" w:hAnsi="Times New Roman" w:cs="Times New Roman"/>
          <w:b/>
          <w:bCs/>
          <w:kern w:val="0"/>
          <w:lang w:eastAsia="es-ES_tradnl"/>
          <w14:ligatures w14:val="none"/>
        </w:rPr>
        <w:t>capricho del profesor</w:t>
      </w:r>
      <w:r w:rsidRPr="00FE641F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.</w:t>
      </w:r>
    </w:p>
    <w:p w14:paraId="130ABC65" w14:textId="77777777" w:rsidR="007A02CA" w:rsidRPr="00FE641F" w:rsidRDefault="007A02CA" w:rsidP="007A02C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La están usando en las universidades</w:t>
      </w:r>
    </w:p>
    <w:p w14:paraId="1DEA2E62" w14:textId="77777777" w:rsidR="007A02CA" w:rsidRPr="00A258BA" w:rsidRDefault="007A02CA" w:rsidP="007A02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3C022837" w14:textId="77777777" w:rsidR="007A02CA" w:rsidRPr="00A258BA" w:rsidRDefault="007A02CA" w:rsidP="007A02C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_tradnl"/>
          <w14:ligatures w14:val="none"/>
        </w:rPr>
        <w:t>Justificación pedagógica</w:t>
      </w:r>
    </w:p>
    <w:p w14:paraId="39CD8BD0" w14:textId="77777777" w:rsidR="007A02CA" w:rsidRDefault="007A02CA" w:rsidP="007A02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“El objetivo es asegurar una evaluación justa sin distracciones ni ayudas externas.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Safe Exam Browser es una herramienta educativa reconocida que bloquea otras aplicaciones durante la realización del examen.</w:t>
      </w:r>
      <w:r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 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No recoge datos personales, no monitoriza, no tiene publicidad y no altera el funcionamiento del dispositivo.”</w:t>
      </w:r>
    </w:p>
    <w:p w14:paraId="1D798F7E" w14:textId="77777777" w:rsidR="007A02CA" w:rsidRPr="00A258BA" w:rsidRDefault="007A02CA" w:rsidP="007A02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 xml:space="preserve">Para garantizar evaluaciones justas, los exámenes digitales se realizarán en </w:t>
      </w:r>
      <w:r w:rsidRPr="00A258BA">
        <w:rPr>
          <w:rFonts w:ascii="Times New Roman" w:eastAsia="Times New Roman" w:hAnsi="Times New Roman" w:cs="Times New Roman"/>
          <w:i/>
          <w:iCs/>
          <w:kern w:val="0"/>
          <w:lang w:eastAsia="es-ES_tradnl"/>
          <w14:ligatures w14:val="none"/>
        </w:rPr>
        <w:t>Safe Exam Browser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t>, una aplicación educativa gratuita que bloquea el acceso a otros programas durante el examen.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Es segura, no guarda datos personales y se usa en universidades y centros educativos de todo el mundo.</w:t>
      </w:r>
      <w:r w:rsidRPr="00A258BA"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  <w:br/>
        <w:t>La instalación solo es necesaria una vez.</w:t>
      </w:r>
    </w:p>
    <w:p w14:paraId="5B82A1F3" w14:textId="77777777" w:rsidR="007A02CA" w:rsidRPr="00A258BA" w:rsidRDefault="007A02CA" w:rsidP="007A02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drawing>
          <wp:inline distT="0" distB="0" distL="0" distR="0" wp14:anchorId="3600A79F" wp14:editId="522B5A66">
            <wp:extent cx="2812211" cy="2783805"/>
            <wp:effectExtent l="0" t="0" r="0" b="0"/>
            <wp:docPr id="13186286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28648" name="Imagen 13186286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630" cy="279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BC490" w14:textId="77777777" w:rsidR="007A02CA" w:rsidRPr="00A258BA" w:rsidRDefault="007A02CA" w:rsidP="007A02C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1A7714AF" w14:textId="77777777" w:rsidR="007C0B5C" w:rsidRPr="001611B9" w:rsidRDefault="007C0B5C" w:rsidP="001611B9">
      <w:pPr>
        <w:rPr>
          <w:lang w:val="es-ES_tradnl"/>
        </w:rPr>
      </w:pPr>
    </w:p>
    <w:sectPr w:rsidR="007C0B5C" w:rsidRPr="001611B9" w:rsidSect="00530E9E">
      <w:headerReference w:type="default" r:id="rId10"/>
      <w:footerReference w:type="default" r:id="rId11"/>
      <w:pgSz w:w="11906" w:h="16838"/>
      <w:pgMar w:top="1417" w:right="1274" w:bottom="900" w:left="1701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83B0" w14:textId="77777777" w:rsidR="002056BE" w:rsidRDefault="002056BE" w:rsidP="00530E9E">
      <w:pPr>
        <w:spacing w:after="0" w:line="240" w:lineRule="auto"/>
      </w:pPr>
      <w:r>
        <w:separator/>
      </w:r>
    </w:p>
  </w:endnote>
  <w:endnote w:type="continuationSeparator" w:id="0">
    <w:p w14:paraId="33612FB7" w14:textId="77777777" w:rsidR="002056BE" w:rsidRDefault="002056BE" w:rsidP="0053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5075" w14:textId="77777777" w:rsidR="00530E9E" w:rsidRDefault="00530E9E" w:rsidP="00530E9E">
    <w:pPr>
      <w:pStyle w:val="Piedepgina"/>
      <w:tabs>
        <w:tab w:val="clear" w:pos="8504"/>
      </w:tabs>
      <w:ind w:left="-567" w:right="-285"/>
    </w:pPr>
    <w:r>
      <w:rPr>
        <w:noProof/>
      </w:rPr>
      <w:drawing>
        <wp:inline distT="0" distB="0" distL="0" distR="0" wp14:anchorId="61B5E3B7" wp14:editId="03E2AF35">
          <wp:extent cx="6056556" cy="601980"/>
          <wp:effectExtent l="0" t="0" r="1905" b="0"/>
          <wp:docPr id="82165162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651627" name="Imagen 8216516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534" cy="612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3975" w14:textId="77777777" w:rsidR="002056BE" w:rsidRDefault="002056BE" w:rsidP="00530E9E">
      <w:pPr>
        <w:spacing w:after="0" w:line="240" w:lineRule="auto"/>
      </w:pPr>
      <w:r>
        <w:separator/>
      </w:r>
    </w:p>
  </w:footnote>
  <w:footnote w:type="continuationSeparator" w:id="0">
    <w:p w14:paraId="362FC385" w14:textId="77777777" w:rsidR="002056BE" w:rsidRDefault="002056BE" w:rsidP="0053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56D7" w14:textId="7AF5684A" w:rsidR="00530E9E" w:rsidRPr="007A02CA" w:rsidRDefault="007A02CA" w:rsidP="007A02CA">
    <w:pPr>
      <w:pBdr>
        <w:bottom w:val="single" w:sz="4" w:space="1" w:color="auto"/>
      </w:pBdr>
      <w:spacing w:before="100" w:beforeAutospacing="1" w:after="100" w:afterAutospacing="1" w:line="240" w:lineRule="auto"/>
      <w:ind w:left="1985"/>
      <w:jc w:val="both"/>
      <w:outlineLvl w:val="0"/>
      <w:rPr>
        <w:sz w:val="18"/>
        <w:szCs w:val="18"/>
      </w:rPr>
    </w:pPr>
    <w:r>
      <w:rPr>
        <w:rFonts w:ascii="Times New Roman" w:eastAsia="Times New Roman" w:hAnsi="Times New Roman" w:cs="Times New Roman"/>
        <w:noProof/>
        <w:lang w:eastAsia="es-ES_tradnl"/>
      </w:rPr>
      <w:drawing>
        <wp:anchor distT="0" distB="0" distL="114300" distR="114300" simplePos="0" relativeHeight="251659264" behindDoc="0" locked="0" layoutInCell="1" allowOverlap="1" wp14:anchorId="00B23DCA" wp14:editId="3CDAAF60">
          <wp:simplePos x="0" y="0"/>
          <wp:positionH relativeFrom="column">
            <wp:posOffset>-573141</wp:posOffset>
          </wp:positionH>
          <wp:positionV relativeFrom="paragraph">
            <wp:posOffset>-190500</wp:posOffset>
          </wp:positionV>
          <wp:extent cx="1639019" cy="511900"/>
          <wp:effectExtent l="0" t="0" r="0" b="0"/>
          <wp:wrapThrough wrapText="bothSides">
            <wp:wrapPolygon edited="0">
              <wp:start x="0" y="0"/>
              <wp:lineTo x="0" y="20903"/>
              <wp:lineTo x="21424" y="20903"/>
              <wp:lineTo x="21424" y="0"/>
              <wp:lineTo x="0" y="0"/>
            </wp:wrapPolygon>
          </wp:wrapThrough>
          <wp:docPr id="3" name="Imagen 3" descr="Dibujo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Dibujo con letras blanc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019" cy="51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6BE">
      <w:rPr>
        <w:noProof/>
      </w:rPr>
      <w:pict w14:anchorId="22965F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2378325" o:spid="_x0000_s1025" type="#_x0000_t136" alt="" style="position:absolute;left:0;text-align:left;margin-left:0;margin-top:0;width:527pt;height:102.4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11141f"/>
          <v:textpath style="font-family:&quot;Calibri&quot;;font-size:1pt;font-style:italic" string="Luis Villanuevq"/>
          <w10:wrap anchorx="margin" anchory="margin"/>
        </v:shape>
      </w:pict>
    </w:r>
    <w:r w:rsidRPr="007A02CA">
      <w:rPr>
        <w:rFonts w:ascii="Times New Roman" w:eastAsia="Times New Roman" w:hAnsi="Times New Roman" w:cs="Times New Roman"/>
        <w:b/>
        <w:bCs/>
        <w:kern w:val="36"/>
        <w:lang w:eastAsia="es-ES_tradnl"/>
        <w14:ligatures w14:val="none"/>
      </w:rPr>
      <w:t xml:space="preserve">INSTRUCCIONES para hacer los tests con SAFE EXAM BROWSER. </w:t>
    </w:r>
    <w:r w:rsidRPr="007A02CA">
      <w:rPr>
        <w:rFonts w:ascii="Times New Roman" w:eastAsia="Times New Roman" w:hAnsi="Times New Roman" w:cs="Times New Roman"/>
        <w:b/>
        <w:bCs/>
        <w:kern w:val="36"/>
        <w:lang w:eastAsia="es-ES_tradnl"/>
        <w14:ligatures w14:val="none"/>
      </w:rPr>
      <w:tab/>
    </w:r>
    <w:r w:rsidRPr="007A02CA">
      <w:rPr>
        <w:rFonts w:ascii="Times New Roman" w:eastAsia="Times New Roman" w:hAnsi="Times New Roman" w:cs="Times New Roman"/>
        <w:b/>
        <w:bCs/>
        <w:kern w:val="36"/>
        <w:lang w:eastAsia="es-ES_tradnl"/>
        <w14:ligatures w14:val="none"/>
      </w:rPr>
      <w:tab/>
      <w:t>Departamento de Sociales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7C7C"/>
    <w:multiLevelType w:val="multilevel"/>
    <w:tmpl w:val="D08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24A68"/>
    <w:multiLevelType w:val="multilevel"/>
    <w:tmpl w:val="7EAA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6439D1"/>
    <w:multiLevelType w:val="multilevel"/>
    <w:tmpl w:val="A786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03136"/>
    <w:multiLevelType w:val="multilevel"/>
    <w:tmpl w:val="F69448F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163C23"/>
    <w:multiLevelType w:val="multilevel"/>
    <w:tmpl w:val="9AF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CD3128"/>
    <w:multiLevelType w:val="hybridMultilevel"/>
    <w:tmpl w:val="D2A23C4C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5A6C"/>
    <w:multiLevelType w:val="multilevel"/>
    <w:tmpl w:val="68A4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C02AF4"/>
    <w:multiLevelType w:val="multilevel"/>
    <w:tmpl w:val="28D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C96CAA"/>
    <w:multiLevelType w:val="multilevel"/>
    <w:tmpl w:val="1BD4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7766599">
    <w:abstractNumId w:val="1"/>
  </w:num>
  <w:num w:numId="2" w16cid:durableId="461462156">
    <w:abstractNumId w:val="0"/>
  </w:num>
  <w:num w:numId="3" w16cid:durableId="461772697">
    <w:abstractNumId w:val="7"/>
  </w:num>
  <w:num w:numId="4" w16cid:durableId="1304580914">
    <w:abstractNumId w:val="4"/>
  </w:num>
  <w:num w:numId="5" w16cid:durableId="1484542976">
    <w:abstractNumId w:val="8"/>
  </w:num>
  <w:num w:numId="6" w16cid:durableId="1106073297">
    <w:abstractNumId w:val="2"/>
  </w:num>
  <w:num w:numId="7" w16cid:durableId="1031152894">
    <w:abstractNumId w:val="6"/>
  </w:num>
  <w:num w:numId="8" w16cid:durableId="504133959">
    <w:abstractNumId w:val="5"/>
  </w:num>
  <w:num w:numId="9" w16cid:durableId="365642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CA"/>
    <w:rsid w:val="000C2D23"/>
    <w:rsid w:val="001611B9"/>
    <w:rsid w:val="002056BE"/>
    <w:rsid w:val="00497074"/>
    <w:rsid w:val="004E34B9"/>
    <w:rsid w:val="00530E9E"/>
    <w:rsid w:val="005A4AFD"/>
    <w:rsid w:val="007A02CA"/>
    <w:rsid w:val="007C0B5C"/>
    <w:rsid w:val="007D1334"/>
    <w:rsid w:val="009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66746"/>
  <w15:chartTrackingRefBased/>
  <w15:docId w15:val="{E524FB48-7974-F345-8B7B-2BCEC305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2CA"/>
  </w:style>
  <w:style w:type="paragraph" w:styleId="Ttulo1">
    <w:name w:val="heading 1"/>
    <w:basedOn w:val="Normal"/>
    <w:next w:val="Normal"/>
    <w:link w:val="Ttulo1Car"/>
    <w:uiPriority w:val="9"/>
    <w:qFormat/>
    <w:rsid w:val="00530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0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0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0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0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0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0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0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0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0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0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530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0E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0E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0E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0E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0E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0E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0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0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0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0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0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0E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0E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0E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0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0E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0E9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0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E9E"/>
  </w:style>
  <w:style w:type="paragraph" w:styleId="Piedepgina">
    <w:name w:val="footer"/>
    <w:basedOn w:val="Normal"/>
    <w:link w:val="PiedepginaCar"/>
    <w:uiPriority w:val="99"/>
    <w:unhideWhenUsed/>
    <w:rsid w:val="00530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E9E"/>
  </w:style>
  <w:style w:type="paragraph" w:styleId="NormalWeb">
    <w:name w:val="Normal (Web)"/>
    <w:basedOn w:val="Normal"/>
    <w:uiPriority w:val="99"/>
    <w:semiHidden/>
    <w:unhideWhenUsed/>
    <w:rsid w:val="007C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7C0B5C"/>
    <w:rPr>
      <w:b/>
      <w:bCs/>
    </w:rPr>
  </w:style>
  <w:style w:type="character" w:styleId="nfasis">
    <w:name w:val="Emphasis"/>
    <w:basedOn w:val="Fuentedeprrafopredeter"/>
    <w:uiPriority w:val="20"/>
    <w:qFormat/>
    <w:rsid w:val="007C0B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exambrowser.org/download_e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feexambrowser.org/download_e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isvillanuevaaizcorbe/Library/Group%20Containers/UBF8T346G9.Office/User%20Content.localized/Templates.localized/Word%20plantilla%202025-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plantilla 2025-26.dotx</Template>
  <TotalTime>1</TotalTime>
  <Pages>2</Pages>
  <Words>444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Villanueva Aizcorbe</dc:creator>
  <cp:keywords/>
  <dc:description/>
  <cp:lastModifiedBy>Luis Villanueva Aizcorbe</cp:lastModifiedBy>
  <cp:revision>1</cp:revision>
  <dcterms:created xsi:type="dcterms:W3CDTF">2026-06-17T16:25:00Z</dcterms:created>
  <dcterms:modified xsi:type="dcterms:W3CDTF">2026-06-17T16:26:00Z</dcterms:modified>
</cp:coreProperties>
</file>